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D9F0" w14:textId="50380E71" w:rsidR="00462E59" w:rsidRDefault="7579B8D6" w:rsidP="00462E59">
      <w:pPr>
        <w:pStyle w:val="Heading1"/>
      </w:pPr>
      <w:r>
        <w:t>Indicator 6 Improvement Plan</w:t>
      </w:r>
      <w:r w:rsidR="00050424">
        <w:t xml:space="preserve"> 20</w:t>
      </w:r>
      <w:r w:rsidR="00483C1B">
        <w:t>2</w:t>
      </w:r>
      <w:r w:rsidR="001B05D8">
        <w:t>5-26</w:t>
      </w:r>
    </w:p>
    <w:tbl>
      <w:tblPr>
        <w:tblW w:w="5000" w:type="pct"/>
        <w:tblInd w:w="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934"/>
        <w:gridCol w:w="3404"/>
        <w:gridCol w:w="2565"/>
        <w:gridCol w:w="2887"/>
      </w:tblGrid>
      <w:tr w:rsidR="00462E59" w:rsidRPr="00A02D4B" w14:paraId="74FCCBE8" w14:textId="77777777" w:rsidTr="00F64203">
        <w:tc>
          <w:tcPr>
            <w:tcW w:w="1967" w:type="dxa"/>
          </w:tcPr>
          <w:p w14:paraId="01186C0D" w14:textId="77777777" w:rsidR="00462E59" w:rsidRPr="00A02D4B" w:rsidRDefault="007639AF" w:rsidP="007639AF">
            <w:r>
              <w:t>District</w:t>
            </w:r>
            <w:r w:rsidR="00462E59" w:rsidRPr="00A02D4B">
              <w:t xml:space="preserve"> Name:</w:t>
            </w:r>
          </w:p>
        </w:tc>
        <w:tc>
          <w:tcPr>
            <w:tcW w:w="3496" w:type="dxa"/>
          </w:tcPr>
          <w:p w14:paraId="65826A58" w14:textId="77777777" w:rsidR="00462E59" w:rsidRPr="00A02D4B" w:rsidRDefault="00462E59" w:rsidP="00462E59"/>
        </w:tc>
        <w:tc>
          <w:tcPr>
            <w:tcW w:w="2613" w:type="dxa"/>
            <w:tcBorders>
              <w:bottom w:val="single" w:sz="4" w:space="0" w:color="A6A6A6" w:themeColor="background1" w:themeShade="A6"/>
            </w:tcBorders>
          </w:tcPr>
          <w:p w14:paraId="6C54A853" w14:textId="77777777" w:rsidR="00462E59" w:rsidRPr="00A02D4B" w:rsidRDefault="007639AF" w:rsidP="00462E59">
            <w:r>
              <w:t>Plan Start Date:</w:t>
            </w:r>
            <w:r w:rsidR="00462E59" w:rsidRPr="00A02D4B">
              <w:t xml:space="preserve"> </w:t>
            </w:r>
          </w:p>
        </w:tc>
        <w:tc>
          <w:tcPr>
            <w:tcW w:w="2940" w:type="dxa"/>
            <w:tcBorders>
              <w:bottom w:val="single" w:sz="4" w:space="0" w:color="A6A6A6" w:themeColor="background1" w:themeShade="A6"/>
            </w:tcBorders>
          </w:tcPr>
          <w:p w14:paraId="72D64F08" w14:textId="1AC20162" w:rsidR="00462E59" w:rsidRPr="00A02D4B" w:rsidRDefault="007639AF" w:rsidP="00462E59">
            <w:r>
              <w:t>December 15, 20</w:t>
            </w:r>
            <w:r w:rsidR="00232256">
              <w:t>2</w:t>
            </w:r>
            <w:r w:rsidR="001B05D8">
              <w:t>5</w:t>
            </w:r>
          </w:p>
        </w:tc>
      </w:tr>
      <w:tr w:rsidR="00462E59" w:rsidRPr="00A02D4B" w14:paraId="5805C309" w14:textId="77777777" w:rsidTr="00F64203">
        <w:tc>
          <w:tcPr>
            <w:tcW w:w="1967" w:type="dxa"/>
          </w:tcPr>
          <w:p w14:paraId="30154899" w14:textId="77777777" w:rsidR="00462E59" w:rsidRPr="00A02D4B" w:rsidRDefault="007639AF" w:rsidP="00FA2F66">
            <w:r>
              <w:t>Plan Contact Person:</w:t>
            </w:r>
          </w:p>
        </w:tc>
        <w:tc>
          <w:tcPr>
            <w:tcW w:w="3496" w:type="dxa"/>
          </w:tcPr>
          <w:p w14:paraId="59740CBD" w14:textId="77777777" w:rsidR="00462E59" w:rsidRPr="00A02D4B" w:rsidRDefault="00462E59" w:rsidP="00462E59"/>
        </w:tc>
        <w:tc>
          <w:tcPr>
            <w:tcW w:w="2613" w:type="dxa"/>
            <w:tcBorders>
              <w:right w:val="nil"/>
            </w:tcBorders>
            <w:shd w:val="clear" w:color="auto" w:fill="F2F2F2" w:themeFill="background1" w:themeFillShade="F2"/>
          </w:tcPr>
          <w:p w14:paraId="71D8E10C" w14:textId="77777777" w:rsidR="00462E59" w:rsidRPr="00A02D4B" w:rsidRDefault="00462E59" w:rsidP="00462E59"/>
        </w:tc>
        <w:tc>
          <w:tcPr>
            <w:tcW w:w="2940" w:type="dxa"/>
            <w:tcBorders>
              <w:left w:val="nil"/>
            </w:tcBorders>
            <w:shd w:val="clear" w:color="auto" w:fill="F2F2F2" w:themeFill="background1" w:themeFillShade="F2"/>
          </w:tcPr>
          <w:p w14:paraId="20385BFF" w14:textId="77777777" w:rsidR="00462E59" w:rsidRPr="00A02D4B" w:rsidRDefault="00462E59" w:rsidP="00462E59"/>
        </w:tc>
      </w:tr>
      <w:tr w:rsidR="00462E59" w:rsidRPr="00A02D4B" w14:paraId="6B73B5EF" w14:textId="77777777" w:rsidTr="00F64203">
        <w:tc>
          <w:tcPr>
            <w:tcW w:w="1967" w:type="dxa"/>
          </w:tcPr>
          <w:p w14:paraId="17C0648B" w14:textId="77777777" w:rsidR="00462E59" w:rsidRPr="00A02D4B" w:rsidRDefault="007639AF" w:rsidP="00FA2F66">
            <w:r>
              <w:t xml:space="preserve">Contact Title: </w:t>
            </w:r>
          </w:p>
        </w:tc>
        <w:tc>
          <w:tcPr>
            <w:tcW w:w="3496" w:type="dxa"/>
          </w:tcPr>
          <w:p w14:paraId="2DAF0EB9" w14:textId="77777777" w:rsidR="00462E59" w:rsidRPr="00A02D4B" w:rsidRDefault="00462E59" w:rsidP="00462E59"/>
        </w:tc>
        <w:tc>
          <w:tcPr>
            <w:tcW w:w="2613" w:type="dxa"/>
            <w:tcBorders>
              <w:bottom w:val="single" w:sz="4" w:space="0" w:color="A6A6A6" w:themeColor="background1" w:themeShade="A6"/>
            </w:tcBorders>
          </w:tcPr>
          <w:p w14:paraId="4CD28D3C" w14:textId="77777777" w:rsidR="00462E59" w:rsidRPr="00A02D4B" w:rsidRDefault="00EC2147" w:rsidP="00462E59">
            <w:r>
              <w:t>Phone Number:</w:t>
            </w:r>
          </w:p>
        </w:tc>
        <w:tc>
          <w:tcPr>
            <w:tcW w:w="2940" w:type="dxa"/>
            <w:tcBorders>
              <w:bottom w:val="single" w:sz="4" w:space="0" w:color="A6A6A6" w:themeColor="background1" w:themeShade="A6"/>
            </w:tcBorders>
          </w:tcPr>
          <w:p w14:paraId="46130734" w14:textId="77777777" w:rsidR="00462E59" w:rsidRPr="00A02D4B" w:rsidRDefault="00462E59" w:rsidP="00462E59"/>
        </w:tc>
      </w:tr>
      <w:tr w:rsidR="00462E59" w:rsidRPr="00A02D4B" w14:paraId="1D878309" w14:textId="77777777" w:rsidTr="00F64203">
        <w:tc>
          <w:tcPr>
            <w:tcW w:w="1967" w:type="dxa"/>
          </w:tcPr>
          <w:p w14:paraId="10F1586A" w14:textId="76A67FE1" w:rsidR="00462E59" w:rsidRPr="00A02D4B" w:rsidRDefault="00F64203" w:rsidP="00FA2F66">
            <w:r>
              <w:t xml:space="preserve">STAR NET </w:t>
            </w:r>
            <w:r w:rsidR="00EC2147">
              <w:t>Region:</w:t>
            </w:r>
          </w:p>
        </w:tc>
        <w:tc>
          <w:tcPr>
            <w:tcW w:w="3496" w:type="dxa"/>
          </w:tcPr>
          <w:p w14:paraId="3FE8CB65" w14:textId="77777777" w:rsidR="00462E59" w:rsidRPr="00A02D4B" w:rsidRDefault="00462E59" w:rsidP="00462E59"/>
        </w:tc>
        <w:tc>
          <w:tcPr>
            <w:tcW w:w="2613" w:type="dxa"/>
            <w:tcBorders>
              <w:right w:val="single" w:sz="4" w:space="0" w:color="A6A6A6" w:themeColor="background1" w:themeShade="A6"/>
            </w:tcBorders>
          </w:tcPr>
          <w:p w14:paraId="7EE462E3" w14:textId="77777777" w:rsidR="00462E59" w:rsidRPr="00A02D4B" w:rsidRDefault="00EC2147" w:rsidP="00462E59">
            <w:r>
              <w:t xml:space="preserve">Email: </w:t>
            </w:r>
          </w:p>
        </w:tc>
        <w:tc>
          <w:tcPr>
            <w:tcW w:w="2940" w:type="dxa"/>
            <w:tcBorders>
              <w:left w:val="single" w:sz="4" w:space="0" w:color="A6A6A6" w:themeColor="background1" w:themeShade="A6"/>
            </w:tcBorders>
          </w:tcPr>
          <w:p w14:paraId="29210010" w14:textId="77777777" w:rsidR="00462E59" w:rsidRPr="00A02D4B" w:rsidRDefault="00462E59" w:rsidP="00462E59"/>
        </w:tc>
      </w:tr>
    </w:tbl>
    <w:p w14:paraId="787DB219" w14:textId="04C8F031" w:rsidR="00462E59" w:rsidRPr="00112CAF" w:rsidRDefault="00F64203">
      <w:pPr>
        <w:rPr>
          <w:sz w:val="10"/>
          <w:szCs w:val="10"/>
        </w:rPr>
      </w:pPr>
      <w:r>
        <w:t xml:space="preserve">For additional details and definitions refer to the </w:t>
      </w:r>
      <w:hyperlink r:id="rId6" w:history="1">
        <w:r w:rsidRPr="00F64203">
          <w:rPr>
            <w:rStyle w:val="Hyperlink"/>
          </w:rPr>
          <w:t>Inclusive inquiry Cycle.</w:t>
        </w:r>
      </w:hyperlink>
      <w:r>
        <w:t xml:space="preserve"> </w:t>
      </w:r>
    </w:p>
    <w:tbl>
      <w:tblPr>
        <w:tblW w:w="5000" w:type="pct"/>
        <w:tblInd w:w="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0790"/>
      </w:tblGrid>
      <w:tr w:rsidR="00D64670" w:rsidRPr="00A02D4B" w14:paraId="5623C983" w14:textId="77777777" w:rsidTr="00656264">
        <w:trPr>
          <w:trHeight w:val="75"/>
        </w:trPr>
        <w:tc>
          <w:tcPr>
            <w:tcW w:w="10790" w:type="dxa"/>
            <w:shd w:val="clear" w:color="auto" w:fill="F2F2F2" w:themeFill="background1" w:themeFillShade="F2"/>
            <w:vAlign w:val="center"/>
          </w:tcPr>
          <w:p w14:paraId="1ED6D56E" w14:textId="5C2E3E42" w:rsidR="00D64670" w:rsidRPr="00A02D4B" w:rsidRDefault="00786AE6" w:rsidP="007639AF">
            <w:pPr>
              <w:pStyle w:val="Heading2"/>
            </w:pPr>
            <w:r>
              <w:t>Preparation &amp; Analyze Data</w:t>
            </w:r>
            <w:r w:rsidR="00B54C67">
              <w:t>.    12/15/20</w:t>
            </w:r>
            <w:r w:rsidR="00232256">
              <w:t>2</w:t>
            </w:r>
            <w:r w:rsidR="001B05D8">
              <w:t>5</w:t>
            </w:r>
          </w:p>
        </w:tc>
      </w:tr>
      <w:tr w:rsidR="00050424" w:rsidRPr="00A02D4B" w14:paraId="15F8764B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</w:tcPr>
          <w:p w14:paraId="38AAA5FF" w14:textId="1E9C5800" w:rsidR="00050424" w:rsidRPr="00606B65" w:rsidRDefault="00786AE6" w:rsidP="00606B65">
            <w:pPr>
              <w:rPr>
                <w:i/>
                <w:iCs/>
              </w:rPr>
            </w:pPr>
            <w:r w:rsidRPr="00606B65">
              <w:rPr>
                <w:i/>
                <w:iCs/>
              </w:rPr>
              <w:t>T</w:t>
            </w:r>
            <w:r w:rsidR="00F64203" w:rsidRPr="00606B65">
              <w:rPr>
                <w:i/>
                <w:iCs/>
              </w:rPr>
              <w:t>eam</w:t>
            </w:r>
          </w:p>
          <w:p w14:paraId="72A23D62" w14:textId="77777777" w:rsidR="00606B65" w:rsidRDefault="00606B65" w:rsidP="00606B65"/>
          <w:p w14:paraId="624F950A" w14:textId="6A0C3D8D" w:rsidR="00F64203" w:rsidRPr="00606B65" w:rsidRDefault="00E16E38" w:rsidP="00606B65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>Review the</w:t>
            </w:r>
            <w:r w:rsidR="00F64203" w:rsidRPr="00606B65">
              <w:rPr>
                <w:sz w:val="20"/>
                <w:szCs w:val="28"/>
              </w:rPr>
              <w:t xml:space="preserve"> key personnel and stakeholders who should be part of the process to achieve this high-quality standard regarding inclusion. </w:t>
            </w:r>
          </w:p>
          <w:p w14:paraId="2F444BE5" w14:textId="18AB4204" w:rsidR="00F64203" w:rsidRPr="00606B65" w:rsidRDefault="00F64203" w:rsidP="00606B65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Are they directly involved in these challenges, and/or will they be affected by any decisions? </w:t>
            </w:r>
          </w:p>
          <w:p w14:paraId="76548050" w14:textId="74F76040" w:rsidR="00F64203" w:rsidRPr="00606B65" w:rsidRDefault="00F64203" w:rsidP="00606B65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Consider administrators, teachers, paraprofessionals, related services personnel, and social workers. Do not forget to include family members and community partners! </w:t>
            </w:r>
            <w:r w:rsidR="00954F91" w:rsidRPr="00606B65">
              <w:rPr>
                <w:sz w:val="20"/>
                <w:szCs w:val="28"/>
              </w:rPr>
              <w:t xml:space="preserve">Is there anyone additional who needs to be added? </w:t>
            </w:r>
          </w:p>
          <w:p w14:paraId="6E1AD208" w14:textId="0DD9EDE8" w:rsidR="00020DCA" w:rsidRPr="00112CAF" w:rsidRDefault="00606B65" w:rsidP="00606B65">
            <w:pPr>
              <w:pStyle w:val="ListParagraph"/>
              <w:numPr>
                <w:ilvl w:val="0"/>
                <w:numId w:val="27"/>
              </w:numPr>
            </w:pPr>
            <w:r w:rsidRPr="00606B65">
              <w:rPr>
                <w:sz w:val="20"/>
                <w:szCs w:val="28"/>
              </w:rPr>
              <w:t>L</w:t>
            </w:r>
            <w:r w:rsidR="00F64203" w:rsidRPr="00606B65">
              <w:rPr>
                <w:sz w:val="20"/>
                <w:szCs w:val="28"/>
              </w:rPr>
              <w:t>ist members:</w:t>
            </w:r>
          </w:p>
        </w:tc>
      </w:tr>
      <w:tr w:rsidR="000E5A8D" w:rsidRPr="00A02D4B" w14:paraId="0611B8F2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</w:tcPr>
          <w:p w14:paraId="7F09D422" w14:textId="15D44171" w:rsidR="00FA2F66" w:rsidRPr="00606B65" w:rsidRDefault="00F64203" w:rsidP="00606B65">
            <w:pPr>
              <w:rPr>
                <w:i/>
                <w:iCs/>
              </w:rPr>
            </w:pPr>
            <w:r w:rsidRPr="00606B65">
              <w:rPr>
                <w:i/>
                <w:iCs/>
              </w:rPr>
              <w:t>Data</w:t>
            </w:r>
          </w:p>
          <w:p w14:paraId="3E0A49B5" w14:textId="78167C75" w:rsidR="00F64203" w:rsidRDefault="00F64203" w:rsidP="00960707">
            <w:pPr>
              <w:ind w:left="432" w:hanging="288"/>
            </w:pPr>
          </w:p>
          <w:p w14:paraId="4C8256EC" w14:textId="2EF0907A" w:rsidR="00F64203" w:rsidRPr="00606B65" w:rsidRDefault="00F64203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Analyze our data. Ask what evidence we have regarding our program’s status in meeting this quality standard regarding inclusion? </w:t>
            </w:r>
          </w:p>
          <w:p w14:paraId="70C85FB6" w14:textId="4A9BC943" w:rsidR="00F64203" w:rsidRPr="00606B65" w:rsidRDefault="00F64203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What is the district’s current Education Environment (EE) Data? </w:t>
            </w:r>
          </w:p>
          <w:p w14:paraId="4C8083F8" w14:textId="4285FA8F" w:rsidR="00F64203" w:rsidRPr="00606B65" w:rsidRDefault="00F64203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What other information sources do you have about inclusion? </w:t>
            </w:r>
          </w:p>
          <w:p w14:paraId="5AFA1FD1" w14:textId="0D72F2D1" w:rsidR="000E5A8D" w:rsidRPr="00606B65" w:rsidRDefault="003B787D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 xml:space="preserve">(Year 2) </w:t>
            </w:r>
            <w:r w:rsidR="00960707" w:rsidRPr="00606B65">
              <w:rPr>
                <w:sz w:val="20"/>
                <w:szCs w:val="28"/>
              </w:rPr>
              <w:t>Revisiting high quality inclusion and analyzing new data following improvement efforts</w:t>
            </w:r>
            <w:r w:rsidR="00B20D52" w:rsidRPr="00606B65">
              <w:rPr>
                <w:sz w:val="20"/>
                <w:szCs w:val="28"/>
              </w:rPr>
              <w:t xml:space="preserve">. </w:t>
            </w:r>
            <w:r w:rsidR="00960707" w:rsidRPr="00606B65">
              <w:rPr>
                <w:sz w:val="20"/>
                <w:szCs w:val="28"/>
              </w:rPr>
              <w:t>Please describe what progress has been made:</w:t>
            </w:r>
          </w:p>
        </w:tc>
      </w:tr>
      <w:tr w:rsidR="00F47738" w:rsidRPr="00A02D4B" w14:paraId="025F7858" w14:textId="77777777" w:rsidTr="00656264">
        <w:trPr>
          <w:trHeight w:val="75"/>
        </w:trPr>
        <w:tc>
          <w:tcPr>
            <w:tcW w:w="10790" w:type="dxa"/>
            <w:shd w:val="clear" w:color="auto" w:fill="F2F2F2" w:themeFill="background1" w:themeFillShade="F2"/>
            <w:vAlign w:val="center"/>
          </w:tcPr>
          <w:p w14:paraId="32983F17" w14:textId="39FA96F9" w:rsidR="00E1787C" w:rsidRPr="00FA2F66" w:rsidRDefault="00050424" w:rsidP="00FA2F66">
            <w:r>
              <w:rPr>
                <w:rStyle w:val="Heading2Char"/>
              </w:rPr>
              <w:t>Key Issue</w:t>
            </w:r>
            <w:r w:rsidR="00786AE6">
              <w:rPr>
                <w:rStyle w:val="Heading2Char"/>
              </w:rPr>
              <w:t>s</w:t>
            </w:r>
            <w:r>
              <w:rPr>
                <w:rStyle w:val="Heading2Char"/>
              </w:rPr>
              <w:t xml:space="preserve"> and Questions to Address</w:t>
            </w:r>
            <w:r w:rsidR="00B54C67">
              <w:rPr>
                <w:rStyle w:val="Heading2Char"/>
              </w:rPr>
              <w:t>.      12/15/</w:t>
            </w:r>
            <w:r w:rsidR="00232256">
              <w:rPr>
                <w:rStyle w:val="Heading2Char"/>
              </w:rPr>
              <w:t>202</w:t>
            </w:r>
            <w:r w:rsidR="001B05D8">
              <w:rPr>
                <w:rStyle w:val="Heading2Char"/>
              </w:rPr>
              <w:t>5</w:t>
            </w:r>
          </w:p>
        </w:tc>
      </w:tr>
      <w:tr w:rsidR="000E5A8D" w:rsidRPr="00A02D4B" w14:paraId="17FDFD09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</w:tcPr>
          <w:p w14:paraId="054D66C8" w14:textId="77777777" w:rsidR="0046675E" w:rsidRDefault="0046675E" w:rsidP="00F64203"/>
          <w:p w14:paraId="056CBFAE" w14:textId="09403327" w:rsidR="0046675E" w:rsidRPr="00606B65" w:rsidRDefault="003B787D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>How will children, families, our program and community benefit from our program implementing high quality inclusion?</w:t>
            </w:r>
          </w:p>
          <w:p w14:paraId="5FD6FC74" w14:textId="1998EEC4" w:rsidR="00F64203" w:rsidRPr="00606B65" w:rsidRDefault="003B787D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>Wh</w:t>
            </w:r>
            <w:r w:rsidR="00656264">
              <w:rPr>
                <w:sz w:val="20"/>
                <w:szCs w:val="28"/>
              </w:rPr>
              <w:t>a</w:t>
            </w:r>
            <w:r w:rsidRPr="00606B65">
              <w:rPr>
                <w:sz w:val="20"/>
                <w:szCs w:val="28"/>
              </w:rPr>
              <w:t xml:space="preserve">t programmatic strengths can we build on to implement high quality inclusive classrooms? </w:t>
            </w:r>
          </w:p>
          <w:p w14:paraId="4C28D703" w14:textId="6E7123AB" w:rsidR="003B787D" w:rsidRPr="00606B65" w:rsidRDefault="003B787D" w:rsidP="00606B6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06B65">
              <w:rPr>
                <w:sz w:val="20"/>
                <w:szCs w:val="28"/>
              </w:rPr>
              <w:t>What challenges do we foresee or what questions do we have about implementing high quality inclusive classrooms?</w:t>
            </w:r>
          </w:p>
          <w:p w14:paraId="231FAE2D" w14:textId="61396B1F" w:rsidR="000E5A8D" w:rsidRPr="00A02D4B" w:rsidRDefault="003B787D" w:rsidP="00656264">
            <w:pPr>
              <w:pStyle w:val="ListParagraph"/>
              <w:numPr>
                <w:ilvl w:val="0"/>
                <w:numId w:val="28"/>
              </w:numPr>
            </w:pPr>
            <w:r w:rsidRPr="00606B65">
              <w:rPr>
                <w:sz w:val="20"/>
                <w:szCs w:val="28"/>
              </w:rPr>
              <w:t>(Year 2) Revisit high quality inclusion and analyze new data following some improvement efforts. What did we learn? Please describe what the team learned:</w:t>
            </w:r>
          </w:p>
        </w:tc>
      </w:tr>
      <w:tr w:rsidR="00E1787C" w:rsidRPr="00A02D4B" w14:paraId="282EF67D" w14:textId="77777777" w:rsidTr="00656264">
        <w:trPr>
          <w:trHeight w:val="75"/>
        </w:trPr>
        <w:tc>
          <w:tcPr>
            <w:tcW w:w="10790" w:type="dxa"/>
            <w:shd w:val="clear" w:color="auto" w:fill="F2F2F2" w:themeFill="background1" w:themeFillShade="F2"/>
            <w:vAlign w:val="center"/>
          </w:tcPr>
          <w:p w14:paraId="3A4A779F" w14:textId="51D98D37" w:rsidR="00E1787C" w:rsidRPr="00FA2F66" w:rsidRDefault="00050424" w:rsidP="00FA2F66">
            <w:r>
              <w:t>Learning and Improvement Goals</w:t>
            </w:r>
            <w:r w:rsidR="00B54C67">
              <w:t xml:space="preserve">.   </w:t>
            </w:r>
            <w:r w:rsidR="008C142C">
              <w:t>2/2</w:t>
            </w:r>
            <w:r w:rsidR="00B54C67">
              <w:t>/</w:t>
            </w:r>
            <w:r w:rsidR="00232256">
              <w:t>20</w:t>
            </w:r>
            <w:r w:rsidR="00960707">
              <w:t>2</w:t>
            </w:r>
            <w:r w:rsidR="001B05D8">
              <w:t>6</w:t>
            </w:r>
          </w:p>
        </w:tc>
      </w:tr>
      <w:tr w:rsidR="000E5A8D" w:rsidRPr="00A02D4B" w14:paraId="7055C195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</w:tcPr>
          <w:p w14:paraId="4FB72726" w14:textId="0180821D" w:rsidR="00F64203" w:rsidRPr="00656264" w:rsidRDefault="003B787D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W</w:t>
            </w:r>
            <w:r w:rsidR="00F64203" w:rsidRPr="00656264">
              <w:rPr>
                <w:sz w:val="20"/>
                <w:szCs w:val="28"/>
              </w:rPr>
              <w:t xml:space="preserve">hat are specific changes in practice that teachers will need to make in order for our program to achieve high quality inclusive classrooms? Refer to the </w:t>
            </w:r>
            <w:hyperlink r:id="rId7" w:history="1">
              <w:r w:rsidR="00F64203" w:rsidRPr="00656264">
                <w:rPr>
                  <w:sz w:val="20"/>
                  <w:szCs w:val="28"/>
                </w:rPr>
                <w:t>Inclusive Classroom Profile for Quality Indicators</w:t>
              </w:r>
            </w:hyperlink>
            <w:r w:rsidR="00F64203" w:rsidRPr="00656264">
              <w:rPr>
                <w:sz w:val="20"/>
                <w:szCs w:val="28"/>
              </w:rPr>
              <w:t xml:space="preserve"> (Completing a self-assessment using this tool would be beneficial). Please provide staff reflections as well as your o</w:t>
            </w:r>
            <w:r w:rsidR="00960707" w:rsidRPr="00656264">
              <w:rPr>
                <w:sz w:val="20"/>
                <w:szCs w:val="28"/>
              </w:rPr>
              <w:t>wn</w:t>
            </w:r>
          </w:p>
          <w:p w14:paraId="194207EF" w14:textId="234AFFA3" w:rsidR="00F64203" w:rsidRPr="00656264" w:rsidRDefault="003B787D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W</w:t>
            </w:r>
            <w:r w:rsidR="00F64203" w:rsidRPr="00656264">
              <w:rPr>
                <w:sz w:val="20"/>
                <w:szCs w:val="28"/>
              </w:rPr>
              <w:t xml:space="preserve">hat do </w:t>
            </w:r>
            <w:r w:rsidRPr="00656264">
              <w:rPr>
                <w:sz w:val="20"/>
                <w:szCs w:val="28"/>
              </w:rPr>
              <w:t>classroom teams</w:t>
            </w:r>
            <w:r w:rsidR="00F64203" w:rsidRPr="00656264">
              <w:rPr>
                <w:sz w:val="20"/>
                <w:szCs w:val="28"/>
              </w:rPr>
              <w:t xml:space="preserve"> need to learn more about in order to make these changes and </w:t>
            </w:r>
            <w:r w:rsidRPr="00656264">
              <w:rPr>
                <w:sz w:val="20"/>
                <w:szCs w:val="28"/>
              </w:rPr>
              <w:t>implement</w:t>
            </w:r>
            <w:r w:rsidR="00F64203" w:rsidRPr="00656264">
              <w:rPr>
                <w:sz w:val="20"/>
                <w:szCs w:val="28"/>
              </w:rPr>
              <w:t xml:space="preserve"> high quality inclusive classrooms? </w:t>
            </w:r>
            <w:r w:rsidRPr="00656264">
              <w:rPr>
                <w:sz w:val="20"/>
                <w:szCs w:val="28"/>
              </w:rPr>
              <w:t>P</w:t>
            </w:r>
            <w:r w:rsidR="00F64203" w:rsidRPr="00656264">
              <w:rPr>
                <w:sz w:val="20"/>
                <w:szCs w:val="28"/>
              </w:rPr>
              <w:t xml:space="preserve">rovide </w:t>
            </w:r>
            <w:r w:rsidRPr="00656264">
              <w:rPr>
                <w:sz w:val="20"/>
                <w:szCs w:val="28"/>
              </w:rPr>
              <w:t xml:space="preserve">team </w:t>
            </w:r>
            <w:r w:rsidR="00F64203" w:rsidRPr="00656264">
              <w:rPr>
                <w:sz w:val="20"/>
                <w:szCs w:val="28"/>
              </w:rPr>
              <w:t>reflections as well as your own:</w:t>
            </w:r>
          </w:p>
          <w:p w14:paraId="7FB9C775" w14:textId="5382C131" w:rsidR="00F64203" w:rsidRPr="00656264" w:rsidRDefault="00F64203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What are specific changes in practice that leaders will need to make for our program to achieve high quality inclusive classrooms? Refer to the </w:t>
            </w:r>
            <w:hyperlink r:id="rId8" w:history="1">
              <w:r w:rsidRPr="00656264">
                <w:rPr>
                  <w:sz w:val="20"/>
                  <w:szCs w:val="28"/>
                </w:rPr>
                <w:t>Illinois Inclus</w:t>
              </w:r>
              <w:r w:rsidRPr="00656264">
                <w:rPr>
                  <w:sz w:val="20"/>
                  <w:szCs w:val="28"/>
                </w:rPr>
                <w:t>i</w:t>
              </w:r>
              <w:r w:rsidRPr="00656264">
                <w:rPr>
                  <w:sz w:val="20"/>
                  <w:szCs w:val="28"/>
                </w:rPr>
                <w:t>on Guidelines</w:t>
              </w:r>
            </w:hyperlink>
            <w:r w:rsidRPr="00656264">
              <w:rPr>
                <w:sz w:val="20"/>
                <w:szCs w:val="28"/>
              </w:rPr>
              <w:t xml:space="preserve">. </w:t>
            </w:r>
            <w:r w:rsidR="003B787D" w:rsidRPr="00656264">
              <w:rPr>
                <w:sz w:val="20"/>
                <w:szCs w:val="28"/>
              </w:rPr>
              <w:t>P</w:t>
            </w:r>
            <w:r w:rsidRPr="00656264">
              <w:rPr>
                <w:sz w:val="20"/>
                <w:szCs w:val="28"/>
              </w:rPr>
              <w:t>rovide staff reflections as well as your own:</w:t>
            </w:r>
          </w:p>
          <w:p w14:paraId="6F23A956" w14:textId="4E2F28E9" w:rsidR="00786AE6" w:rsidRPr="00656264" w:rsidRDefault="003B787D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W</w:t>
            </w:r>
            <w:r w:rsidR="00F64203" w:rsidRPr="00656264">
              <w:rPr>
                <w:sz w:val="20"/>
                <w:szCs w:val="28"/>
              </w:rPr>
              <w:t>hat do leaders need to learn more about in order to make these changes and achieve high quality inclusive classrooms? Please provide staff reflections as well as your own:</w:t>
            </w:r>
          </w:p>
        </w:tc>
      </w:tr>
      <w:tr w:rsidR="00E1787C" w:rsidRPr="00A02D4B" w14:paraId="31DEE9D8" w14:textId="77777777" w:rsidTr="00656264">
        <w:trPr>
          <w:trHeight w:val="75"/>
        </w:trPr>
        <w:tc>
          <w:tcPr>
            <w:tcW w:w="10790" w:type="dxa"/>
            <w:shd w:val="clear" w:color="auto" w:fill="F2F2F2" w:themeFill="background1" w:themeFillShade="F2"/>
            <w:vAlign w:val="center"/>
          </w:tcPr>
          <w:p w14:paraId="3141A905" w14:textId="0FE53B2D" w:rsidR="00E1787C" w:rsidRPr="00A02D4B" w:rsidRDefault="00786AE6" w:rsidP="00112CAF">
            <w:pPr>
              <w:pStyle w:val="Heading2"/>
            </w:pPr>
            <w:r>
              <w:lastRenderedPageBreak/>
              <w:t xml:space="preserve">Investigate </w:t>
            </w:r>
            <w:r w:rsidR="00050424">
              <w:t>Resources</w:t>
            </w:r>
            <w:r w:rsidR="00B54C67">
              <w:t xml:space="preserve">.  </w:t>
            </w:r>
            <w:r w:rsidR="008C142C">
              <w:t>2/2</w:t>
            </w:r>
            <w:r w:rsidR="00232256">
              <w:t>/202</w:t>
            </w:r>
            <w:r w:rsidR="001B05D8">
              <w:t>6</w:t>
            </w:r>
          </w:p>
        </w:tc>
      </w:tr>
      <w:tr w:rsidR="00902FF7" w:rsidRPr="00A02D4B" w14:paraId="0776DC20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E9054FC" w14:textId="77777777" w:rsidR="00020DCA" w:rsidRDefault="00020DCA" w:rsidP="00020DCA"/>
          <w:p w14:paraId="0D93782A" w14:textId="5C3B4A47" w:rsidR="0046675E" w:rsidRPr="00656264" w:rsidRDefault="003B787D" w:rsidP="00656264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Brainstorm with your team what additional support services, resources, and information the organization will need to implement high quality inclusive classrooms. Describe brainstorming outcom</w:t>
            </w:r>
            <w:r w:rsidR="00656264">
              <w:rPr>
                <w:sz w:val="20"/>
                <w:szCs w:val="28"/>
              </w:rPr>
              <w:t>es.</w:t>
            </w:r>
          </w:p>
          <w:p w14:paraId="07887378" w14:textId="49F7F5DD" w:rsidR="00020DCA" w:rsidRPr="00656264" w:rsidRDefault="003B787D" w:rsidP="0046675E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Explore Appendix B of the </w:t>
            </w:r>
            <w:hyperlink r:id="rId9" w:history="1">
              <w:r w:rsidRPr="00656264">
                <w:rPr>
                  <w:szCs w:val="28"/>
                </w:rPr>
                <w:t>Inclusive Inquiry Cycle</w:t>
              </w:r>
            </w:hyperlink>
            <w:r w:rsidRPr="00656264">
              <w:rPr>
                <w:sz w:val="20"/>
                <w:szCs w:val="28"/>
              </w:rPr>
              <w:t xml:space="preserve"> for resources and identify helpful resources to support your program in implementing high quality inclusion. List prioritized resources based on your program’s needs and team input:</w:t>
            </w:r>
          </w:p>
        </w:tc>
      </w:tr>
      <w:tr w:rsidR="00E1787C" w:rsidRPr="00A02D4B" w14:paraId="15B80E52" w14:textId="77777777" w:rsidTr="00656264">
        <w:trPr>
          <w:trHeight w:val="75"/>
        </w:trPr>
        <w:tc>
          <w:tcPr>
            <w:tcW w:w="10790" w:type="dxa"/>
            <w:shd w:val="clear" w:color="auto" w:fill="F2F2F2" w:themeFill="background1" w:themeFillShade="F2"/>
            <w:vAlign w:val="center"/>
          </w:tcPr>
          <w:p w14:paraId="34CD0662" w14:textId="117B6598" w:rsidR="00E1787C" w:rsidRPr="00A02D4B" w:rsidRDefault="00786AE6" w:rsidP="00112CAF">
            <w:pPr>
              <w:pStyle w:val="Heading2"/>
            </w:pPr>
            <w:r>
              <w:t>Develop &amp; Tune Action Plan</w:t>
            </w:r>
            <w:r w:rsidR="00B54C67">
              <w:t xml:space="preserve">.   </w:t>
            </w:r>
            <w:r w:rsidR="00232256">
              <w:t>3/1</w:t>
            </w:r>
            <w:r w:rsidR="008C142C">
              <w:t>6</w:t>
            </w:r>
            <w:r w:rsidR="00232256">
              <w:t>/202</w:t>
            </w:r>
            <w:r w:rsidR="001B05D8">
              <w:t>6</w:t>
            </w:r>
          </w:p>
        </w:tc>
      </w:tr>
      <w:tr w:rsidR="001D49CE" w:rsidRPr="00A02D4B" w14:paraId="540AFFE9" w14:textId="77777777" w:rsidTr="00656264">
        <w:tc>
          <w:tcPr>
            <w:tcW w:w="10790" w:type="dxa"/>
            <w:tcBorders>
              <w:bottom w:val="single" w:sz="4" w:space="0" w:color="A6A6A6" w:themeColor="background1" w:themeShade="A6"/>
            </w:tcBorders>
          </w:tcPr>
          <w:p w14:paraId="66520B72" w14:textId="18FA6BC5" w:rsidR="00B20D52" w:rsidRDefault="00B20D52" w:rsidP="0046675E">
            <w:pPr>
              <w:ind w:left="144"/>
            </w:pPr>
          </w:p>
          <w:p w14:paraId="0F966D8E" w14:textId="77646906" w:rsidR="00B20D52" w:rsidRPr="00656264" w:rsidRDefault="00606B65" w:rsidP="00656264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Describe</w:t>
            </w:r>
            <w:r w:rsidR="003B787D" w:rsidRPr="00656264">
              <w:rPr>
                <w:sz w:val="20"/>
                <w:szCs w:val="28"/>
              </w:rPr>
              <w:t xml:space="preserve"> overall goal for implementation: </w:t>
            </w:r>
          </w:p>
          <w:p w14:paraId="7FEC0009" w14:textId="5DDE1423" w:rsidR="003B787D" w:rsidRPr="00656264" w:rsidRDefault="003B787D" w:rsidP="00656264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Refer to the </w:t>
            </w:r>
            <w:hyperlink r:id="rId10" w:history="1">
              <w:r w:rsidRPr="00656264">
                <w:rPr>
                  <w:sz w:val="20"/>
                  <w:szCs w:val="28"/>
                </w:rPr>
                <w:t>Stages of Implementation</w:t>
              </w:r>
            </w:hyperlink>
            <w:r w:rsidRPr="00656264">
              <w:rPr>
                <w:sz w:val="20"/>
                <w:szCs w:val="28"/>
              </w:rPr>
              <w:t xml:space="preserve">-Which stage are you working in? </w:t>
            </w:r>
          </w:p>
          <w:p w14:paraId="4127578B" w14:textId="6BBFAA7D" w:rsidR="003B787D" w:rsidRPr="00656264" w:rsidRDefault="003B787D" w:rsidP="00656264">
            <w:pPr>
              <w:pStyle w:val="ListParagraph"/>
              <w:numPr>
                <w:ilvl w:val="1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Exploration/Adoption</w:t>
            </w:r>
          </w:p>
          <w:p w14:paraId="32FC6C3B" w14:textId="6DDDCC42" w:rsidR="003B787D" w:rsidRPr="00656264" w:rsidRDefault="003B787D" w:rsidP="00656264">
            <w:pPr>
              <w:pStyle w:val="ListParagraph"/>
              <w:numPr>
                <w:ilvl w:val="1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Installation</w:t>
            </w:r>
          </w:p>
          <w:p w14:paraId="70F20246" w14:textId="294CF3A3" w:rsidR="003B787D" w:rsidRPr="00656264" w:rsidRDefault="003B787D" w:rsidP="00656264">
            <w:pPr>
              <w:pStyle w:val="ListParagraph"/>
              <w:numPr>
                <w:ilvl w:val="1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Initial Implementation</w:t>
            </w:r>
          </w:p>
          <w:p w14:paraId="082B7615" w14:textId="4359A6FF" w:rsidR="003B787D" w:rsidRPr="00656264" w:rsidRDefault="003B787D" w:rsidP="00656264">
            <w:pPr>
              <w:pStyle w:val="ListParagraph"/>
              <w:numPr>
                <w:ilvl w:val="1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Full Implementation</w:t>
            </w:r>
          </w:p>
          <w:p w14:paraId="42A0A07C" w14:textId="08EC72B6" w:rsidR="003B787D" w:rsidRPr="00656264" w:rsidRDefault="003B787D" w:rsidP="00656264">
            <w:pPr>
              <w:pStyle w:val="ListParagraph"/>
              <w:numPr>
                <w:ilvl w:val="1"/>
                <w:numId w:val="27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Improvement and Innovation</w:t>
            </w:r>
          </w:p>
          <w:p w14:paraId="5EC00BDA" w14:textId="60ACD9DF" w:rsidR="008227BC" w:rsidRPr="00656264" w:rsidRDefault="00786AE6" w:rsidP="00656264">
            <w:pPr>
              <w:ind w:left="432" w:hanging="288"/>
              <w:rPr>
                <w:i/>
                <w:iCs/>
                <w:sz w:val="22"/>
                <w:szCs w:val="32"/>
              </w:rPr>
            </w:pPr>
            <w:r w:rsidRPr="00656264">
              <w:rPr>
                <w:i/>
                <w:iCs/>
                <w:sz w:val="22"/>
                <w:szCs w:val="32"/>
              </w:rPr>
              <w:t xml:space="preserve">Plan of action </w:t>
            </w:r>
          </w:p>
          <w:tbl>
            <w:tblPr>
              <w:tblStyle w:val="TableGrid"/>
              <w:tblW w:w="10561" w:type="dxa"/>
              <w:tblLook w:val="04A0" w:firstRow="1" w:lastRow="0" w:firstColumn="1" w:lastColumn="0" w:noHBand="0" w:noVBand="1"/>
            </w:tblPr>
            <w:tblGrid>
              <w:gridCol w:w="1980"/>
              <w:gridCol w:w="1530"/>
              <w:gridCol w:w="2160"/>
              <w:gridCol w:w="1620"/>
              <w:gridCol w:w="1471"/>
              <w:gridCol w:w="1800"/>
            </w:tblGrid>
            <w:tr w:rsidR="00606B65" w14:paraId="6D5E270B" w14:textId="77777777" w:rsidTr="00E609F7">
              <w:trPr>
                <w:trHeight w:val="1430"/>
              </w:trPr>
              <w:tc>
                <w:tcPr>
                  <w:tcW w:w="1980" w:type="dxa"/>
                  <w:vAlign w:val="center"/>
                </w:tcPr>
                <w:p w14:paraId="047F8AEA" w14:textId="77777777" w:rsidR="00606B65" w:rsidRPr="00606B65" w:rsidRDefault="00606B65" w:rsidP="00606B65">
                  <w:pPr>
                    <w:ind w:left="432" w:hanging="288"/>
                    <w:rPr>
                      <w:b/>
                      <w:bCs/>
                      <w:szCs w:val="22"/>
                    </w:rPr>
                  </w:pPr>
                  <w:r w:rsidRPr="00606B65">
                    <w:rPr>
                      <w:b/>
                      <w:bCs/>
                      <w:szCs w:val="22"/>
                    </w:rPr>
                    <w:t>Task</w:t>
                  </w:r>
                </w:p>
              </w:tc>
              <w:tc>
                <w:tcPr>
                  <w:tcW w:w="1530" w:type="dxa"/>
                  <w:vAlign w:val="center"/>
                </w:tcPr>
                <w:p w14:paraId="380A4691" w14:textId="21D1C44E" w:rsidR="00606B65" w:rsidRPr="00606B65" w:rsidRDefault="00606B65" w:rsidP="00606B65">
                  <w:pPr>
                    <w:ind w:left="144" w:right="-263"/>
                    <w:rPr>
                      <w:b/>
                      <w:bCs/>
                      <w:szCs w:val="22"/>
                    </w:rPr>
                  </w:pPr>
                  <w:r w:rsidRPr="00606B65">
                    <w:rPr>
                      <w:b/>
                      <w:bCs/>
                      <w:szCs w:val="22"/>
                    </w:rPr>
                    <w:t>Personnel</w:t>
                  </w:r>
                  <w:r>
                    <w:rPr>
                      <w:b/>
                      <w:bCs/>
                      <w:szCs w:val="22"/>
                    </w:rPr>
                    <w:t xml:space="preserve"> </w:t>
                  </w:r>
                  <w:r w:rsidRPr="00606B65">
                    <w:rPr>
                      <w:b/>
                      <w:bCs/>
                      <w:szCs w:val="22"/>
                    </w:rPr>
                    <w:t>&amp; Role</w:t>
                  </w:r>
                </w:p>
              </w:tc>
              <w:tc>
                <w:tcPr>
                  <w:tcW w:w="2160" w:type="dxa"/>
                  <w:vAlign w:val="center"/>
                </w:tcPr>
                <w:p w14:paraId="6753600A" w14:textId="723EF5C6" w:rsidR="00606B65" w:rsidRPr="00606B65" w:rsidRDefault="00606B65" w:rsidP="00606B65">
                  <w:pPr>
                    <w:pStyle w:val="ListParagraph"/>
                    <w:ind w:left="75" w:right="-203"/>
                    <w:rPr>
                      <w:b/>
                      <w:bCs/>
                      <w:szCs w:val="22"/>
                    </w:rPr>
                  </w:pPr>
                  <w:r w:rsidRPr="001438E3">
                    <w:rPr>
                      <w:b/>
                      <w:bCs/>
                      <w:szCs w:val="22"/>
                    </w:rPr>
                    <w:t xml:space="preserve">Resources </w:t>
                  </w:r>
                  <w:r w:rsidRPr="00606B65">
                    <w:rPr>
                      <w:b/>
                      <w:bCs/>
                      <w:szCs w:val="22"/>
                    </w:rPr>
                    <w:t>Needed</w:t>
                  </w:r>
                </w:p>
              </w:tc>
              <w:tc>
                <w:tcPr>
                  <w:tcW w:w="1620" w:type="dxa"/>
                  <w:vAlign w:val="center"/>
                </w:tcPr>
                <w:p w14:paraId="0498452A" w14:textId="77777777" w:rsidR="00606B65" w:rsidRPr="001438E3" w:rsidRDefault="00606B65" w:rsidP="00606B65">
                  <w:pPr>
                    <w:pStyle w:val="ListParagraph"/>
                    <w:ind w:left="78"/>
                    <w:rPr>
                      <w:b/>
                      <w:bCs/>
                      <w:szCs w:val="22"/>
                    </w:rPr>
                  </w:pPr>
                  <w:r w:rsidRPr="001438E3">
                    <w:rPr>
                      <w:b/>
                      <w:bCs/>
                      <w:szCs w:val="22"/>
                    </w:rPr>
                    <w:t>Projected Completion Date</w:t>
                  </w:r>
                </w:p>
              </w:tc>
              <w:tc>
                <w:tcPr>
                  <w:tcW w:w="1471" w:type="dxa"/>
                  <w:vAlign w:val="center"/>
                </w:tcPr>
                <w:p w14:paraId="60A21474" w14:textId="77777777" w:rsidR="00606B65" w:rsidRPr="001B5870" w:rsidRDefault="00606B65" w:rsidP="00606B65">
                  <w:pPr>
                    <w:pStyle w:val="ListParagraph"/>
                    <w:ind w:left="78"/>
                    <w:rPr>
                      <w:b/>
                      <w:bCs/>
                      <w:szCs w:val="22"/>
                    </w:rPr>
                  </w:pPr>
                  <w:r w:rsidRPr="001B5870">
                    <w:rPr>
                      <w:b/>
                      <w:bCs/>
                      <w:szCs w:val="22"/>
                    </w:rPr>
                    <w:t>Evidence of Change</w:t>
                  </w:r>
                </w:p>
              </w:tc>
              <w:tc>
                <w:tcPr>
                  <w:tcW w:w="1800" w:type="dxa"/>
                  <w:vAlign w:val="center"/>
                </w:tcPr>
                <w:p w14:paraId="44F788D2" w14:textId="77777777" w:rsidR="00606B65" w:rsidRPr="001B5870" w:rsidRDefault="00606B65" w:rsidP="00606B65">
                  <w:pPr>
                    <w:pStyle w:val="ListParagraph"/>
                    <w:ind w:left="78"/>
                    <w:rPr>
                      <w:b/>
                      <w:bCs/>
                      <w:szCs w:val="22"/>
                    </w:rPr>
                  </w:pPr>
                  <w:r w:rsidRPr="001B5870">
                    <w:rPr>
                      <w:b/>
                      <w:bCs/>
                      <w:szCs w:val="22"/>
                    </w:rPr>
                    <w:t>Progress Updates</w:t>
                  </w:r>
                </w:p>
                <w:p w14:paraId="6748C298" w14:textId="77777777" w:rsidR="00606B65" w:rsidRPr="001B5870" w:rsidRDefault="00606B65" w:rsidP="00606B65">
                  <w:pPr>
                    <w:pStyle w:val="ListParagraph"/>
                    <w:ind w:left="78"/>
                    <w:rPr>
                      <w:b/>
                      <w:bCs/>
                      <w:szCs w:val="22"/>
                    </w:rPr>
                  </w:pPr>
                  <w:r w:rsidRPr="001B5870">
                    <w:rPr>
                      <w:b/>
                      <w:bCs/>
                      <w:szCs w:val="22"/>
                    </w:rPr>
                    <w:t>(include date)</w:t>
                  </w:r>
                </w:p>
              </w:tc>
            </w:tr>
            <w:tr w:rsidR="00606B65" w14:paraId="408698EA" w14:textId="77777777" w:rsidTr="00656264">
              <w:trPr>
                <w:trHeight w:val="1862"/>
              </w:trPr>
              <w:tc>
                <w:tcPr>
                  <w:tcW w:w="1980" w:type="dxa"/>
                </w:tcPr>
                <w:p w14:paraId="500CCB6E" w14:textId="77777777" w:rsidR="00606B65" w:rsidRDefault="00606B65" w:rsidP="00606B65">
                  <w:pPr>
                    <w:ind w:left="144"/>
                  </w:pPr>
                </w:p>
                <w:p w14:paraId="15E50D4F" w14:textId="77777777" w:rsidR="00606B65" w:rsidRDefault="00606B65" w:rsidP="00606B65">
                  <w:pPr>
                    <w:ind w:left="144"/>
                  </w:pPr>
                </w:p>
                <w:p w14:paraId="0F3C5B15" w14:textId="77777777" w:rsidR="00606B65" w:rsidRDefault="00606B65" w:rsidP="00606B65">
                  <w:pPr>
                    <w:ind w:left="144"/>
                  </w:pPr>
                </w:p>
              </w:tc>
              <w:tc>
                <w:tcPr>
                  <w:tcW w:w="1530" w:type="dxa"/>
                </w:tcPr>
                <w:p w14:paraId="197EDDC4" w14:textId="77777777" w:rsidR="00606B65" w:rsidRDefault="00606B65" w:rsidP="00606B65"/>
              </w:tc>
              <w:tc>
                <w:tcPr>
                  <w:tcW w:w="2160" w:type="dxa"/>
                </w:tcPr>
                <w:p w14:paraId="330E7754" w14:textId="77777777" w:rsidR="00606B65" w:rsidRDefault="00606B65" w:rsidP="00606B65">
                  <w:pPr>
                    <w:pStyle w:val="ListParagraph"/>
                    <w:ind w:left="75" w:right="-203"/>
                  </w:pPr>
                </w:p>
              </w:tc>
              <w:tc>
                <w:tcPr>
                  <w:tcW w:w="1620" w:type="dxa"/>
                </w:tcPr>
                <w:p w14:paraId="4D04A429" w14:textId="77777777" w:rsidR="00606B65" w:rsidRDefault="00606B65" w:rsidP="00606B65"/>
              </w:tc>
              <w:tc>
                <w:tcPr>
                  <w:tcW w:w="1471" w:type="dxa"/>
                </w:tcPr>
                <w:p w14:paraId="461AA025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800" w:type="dxa"/>
                </w:tcPr>
                <w:p w14:paraId="067E90D3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</w:tr>
            <w:tr w:rsidR="00606B65" w14:paraId="4EAED850" w14:textId="77777777" w:rsidTr="00656264">
              <w:trPr>
                <w:trHeight w:val="1610"/>
              </w:trPr>
              <w:tc>
                <w:tcPr>
                  <w:tcW w:w="1980" w:type="dxa"/>
                </w:tcPr>
                <w:p w14:paraId="5F00A54E" w14:textId="77777777" w:rsidR="00606B65" w:rsidRDefault="00606B65" w:rsidP="00606B65"/>
              </w:tc>
              <w:tc>
                <w:tcPr>
                  <w:tcW w:w="1530" w:type="dxa"/>
                </w:tcPr>
                <w:p w14:paraId="36D27841" w14:textId="77777777" w:rsidR="00606B65" w:rsidRDefault="00606B65" w:rsidP="00606B65"/>
              </w:tc>
              <w:tc>
                <w:tcPr>
                  <w:tcW w:w="2160" w:type="dxa"/>
                </w:tcPr>
                <w:p w14:paraId="435C2410" w14:textId="77777777" w:rsidR="00606B65" w:rsidRDefault="00606B65" w:rsidP="00606B65">
                  <w:pPr>
                    <w:pStyle w:val="ListParagraph"/>
                    <w:ind w:left="75" w:right="-203"/>
                  </w:pPr>
                </w:p>
              </w:tc>
              <w:tc>
                <w:tcPr>
                  <w:tcW w:w="1620" w:type="dxa"/>
                </w:tcPr>
                <w:p w14:paraId="40E05A78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471" w:type="dxa"/>
                </w:tcPr>
                <w:p w14:paraId="79FB9391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800" w:type="dxa"/>
                </w:tcPr>
                <w:p w14:paraId="43592A0C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</w:tr>
            <w:tr w:rsidR="00606B65" w14:paraId="6375C2F7" w14:textId="77777777" w:rsidTr="00656264">
              <w:trPr>
                <w:trHeight w:val="1340"/>
              </w:trPr>
              <w:tc>
                <w:tcPr>
                  <w:tcW w:w="1980" w:type="dxa"/>
                </w:tcPr>
                <w:p w14:paraId="24AD599E" w14:textId="77777777" w:rsidR="00606B65" w:rsidRDefault="00606B65" w:rsidP="00606B65"/>
              </w:tc>
              <w:tc>
                <w:tcPr>
                  <w:tcW w:w="1530" w:type="dxa"/>
                </w:tcPr>
                <w:p w14:paraId="2953D319" w14:textId="77777777" w:rsidR="00606B65" w:rsidRDefault="00606B65" w:rsidP="00606B65"/>
              </w:tc>
              <w:tc>
                <w:tcPr>
                  <w:tcW w:w="2160" w:type="dxa"/>
                </w:tcPr>
                <w:p w14:paraId="0FD6319D" w14:textId="77777777" w:rsidR="00606B65" w:rsidRDefault="00606B65" w:rsidP="00606B65">
                  <w:pPr>
                    <w:pStyle w:val="ListParagraph"/>
                    <w:ind w:left="75" w:right="-203"/>
                  </w:pPr>
                </w:p>
              </w:tc>
              <w:tc>
                <w:tcPr>
                  <w:tcW w:w="1620" w:type="dxa"/>
                </w:tcPr>
                <w:p w14:paraId="273A0B1C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471" w:type="dxa"/>
                </w:tcPr>
                <w:p w14:paraId="78C8F80D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800" w:type="dxa"/>
                </w:tcPr>
                <w:p w14:paraId="50E1047B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</w:tr>
            <w:tr w:rsidR="00606B65" w14:paraId="5DCD8772" w14:textId="77777777" w:rsidTr="00656264">
              <w:trPr>
                <w:trHeight w:val="1412"/>
              </w:trPr>
              <w:tc>
                <w:tcPr>
                  <w:tcW w:w="1980" w:type="dxa"/>
                </w:tcPr>
                <w:p w14:paraId="79521DA0" w14:textId="77777777" w:rsidR="00606B65" w:rsidRDefault="00606B65" w:rsidP="00606B65"/>
              </w:tc>
              <w:tc>
                <w:tcPr>
                  <w:tcW w:w="1530" w:type="dxa"/>
                </w:tcPr>
                <w:p w14:paraId="5E478E1E" w14:textId="77777777" w:rsidR="00606B65" w:rsidRDefault="00606B65" w:rsidP="00606B65"/>
              </w:tc>
              <w:tc>
                <w:tcPr>
                  <w:tcW w:w="2160" w:type="dxa"/>
                </w:tcPr>
                <w:p w14:paraId="7A23ECA3" w14:textId="77777777" w:rsidR="00606B65" w:rsidRDefault="00606B65" w:rsidP="00606B65">
                  <w:pPr>
                    <w:pStyle w:val="ListParagraph"/>
                    <w:ind w:left="75" w:right="-203"/>
                  </w:pPr>
                </w:p>
              </w:tc>
              <w:tc>
                <w:tcPr>
                  <w:tcW w:w="1620" w:type="dxa"/>
                </w:tcPr>
                <w:p w14:paraId="4F3A1DF4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471" w:type="dxa"/>
                </w:tcPr>
                <w:p w14:paraId="039BF37C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  <w:tc>
                <w:tcPr>
                  <w:tcW w:w="1800" w:type="dxa"/>
                </w:tcPr>
                <w:p w14:paraId="10D8875C" w14:textId="77777777" w:rsidR="00606B65" w:rsidRDefault="00606B65" w:rsidP="00606B65">
                  <w:pPr>
                    <w:pStyle w:val="ListParagraph"/>
                    <w:numPr>
                      <w:ilvl w:val="0"/>
                      <w:numId w:val="0"/>
                    </w:numPr>
                    <w:ind w:left="1002"/>
                  </w:pPr>
                </w:p>
              </w:tc>
            </w:tr>
          </w:tbl>
          <w:p w14:paraId="24E50731" w14:textId="77777777" w:rsidR="00786AE6" w:rsidRPr="00A02D4B" w:rsidRDefault="00786AE6" w:rsidP="00020DCA"/>
        </w:tc>
      </w:tr>
    </w:tbl>
    <w:p w14:paraId="49548A41" w14:textId="77777777" w:rsidR="00656264" w:rsidRDefault="00656264">
      <w:r>
        <w:rPr>
          <w:caps/>
        </w:rPr>
        <w:br w:type="page"/>
      </w:r>
    </w:p>
    <w:tbl>
      <w:tblPr>
        <w:tblW w:w="5000" w:type="pct"/>
        <w:tblInd w:w="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0790"/>
      </w:tblGrid>
      <w:tr w:rsidR="00E1787C" w:rsidRPr="00A02D4B" w14:paraId="6FD7C379" w14:textId="77777777" w:rsidTr="00656264">
        <w:trPr>
          <w:trHeight w:val="135"/>
        </w:trPr>
        <w:tc>
          <w:tcPr>
            <w:tcW w:w="10790" w:type="dxa"/>
            <w:shd w:val="clear" w:color="auto" w:fill="F2F2F2" w:themeFill="background1" w:themeFillShade="F2"/>
          </w:tcPr>
          <w:p w14:paraId="1DA0F06C" w14:textId="277EBBC2" w:rsidR="00E1787C" w:rsidRPr="00A02D4B" w:rsidRDefault="00050424" w:rsidP="00112CAF">
            <w:pPr>
              <w:pStyle w:val="Heading2"/>
            </w:pPr>
            <w:r>
              <w:lastRenderedPageBreak/>
              <w:t>How will we know we have met our goals?</w:t>
            </w:r>
            <w:r w:rsidR="00B54C67">
              <w:t xml:space="preserve">                      Review Due 9/15/</w:t>
            </w:r>
            <w:r w:rsidR="00232256">
              <w:t>202</w:t>
            </w:r>
            <w:r w:rsidR="001B05D8">
              <w:t>6</w:t>
            </w:r>
          </w:p>
        </w:tc>
      </w:tr>
      <w:tr w:rsidR="005A5E0B" w:rsidRPr="00A02D4B" w14:paraId="357527D6" w14:textId="77777777" w:rsidTr="00656264">
        <w:tc>
          <w:tcPr>
            <w:tcW w:w="10790" w:type="dxa"/>
          </w:tcPr>
          <w:p w14:paraId="6E954ECD" w14:textId="2BF99392" w:rsidR="0046675E" w:rsidRPr="00656264" w:rsidRDefault="00606B65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H</w:t>
            </w:r>
            <w:r w:rsidR="0046675E" w:rsidRPr="00656264">
              <w:rPr>
                <w:sz w:val="20"/>
                <w:szCs w:val="28"/>
              </w:rPr>
              <w:t xml:space="preserve">ow will we know our plan to </w:t>
            </w:r>
            <w:r w:rsidRPr="00656264">
              <w:rPr>
                <w:sz w:val="20"/>
                <w:szCs w:val="28"/>
              </w:rPr>
              <w:t>implement</w:t>
            </w:r>
            <w:r w:rsidR="0046675E" w:rsidRPr="00656264">
              <w:rPr>
                <w:sz w:val="20"/>
                <w:szCs w:val="28"/>
              </w:rPr>
              <w:t xml:space="preserve"> high quality inclusion is being followed? Please list the data you will collect to track adherence to the plan:</w:t>
            </w:r>
          </w:p>
          <w:p w14:paraId="35824788" w14:textId="15C3A12E" w:rsidR="0046675E" w:rsidRPr="00656264" w:rsidRDefault="00606B65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>As a team, a</w:t>
            </w:r>
            <w:r w:rsidR="0046675E" w:rsidRPr="00656264">
              <w:rPr>
                <w:sz w:val="20"/>
                <w:szCs w:val="28"/>
              </w:rPr>
              <w:t xml:space="preserve">sk how will we know our plan is working in helping us to </w:t>
            </w:r>
            <w:r w:rsidRPr="00656264">
              <w:rPr>
                <w:sz w:val="20"/>
                <w:szCs w:val="28"/>
              </w:rPr>
              <w:t>implement</w:t>
            </w:r>
            <w:r w:rsidR="0046675E" w:rsidRPr="00656264">
              <w:rPr>
                <w:sz w:val="20"/>
                <w:szCs w:val="28"/>
              </w:rPr>
              <w:t xml:space="preserve"> high quality inclusive classrooms? </w:t>
            </w:r>
            <w:r w:rsidRPr="00656264">
              <w:rPr>
                <w:sz w:val="20"/>
                <w:szCs w:val="28"/>
              </w:rPr>
              <w:t>L</w:t>
            </w:r>
            <w:r w:rsidR="0046675E" w:rsidRPr="00656264">
              <w:rPr>
                <w:sz w:val="20"/>
                <w:szCs w:val="28"/>
              </w:rPr>
              <w:t>ist the data you will collect to track progress:</w:t>
            </w:r>
          </w:p>
          <w:p w14:paraId="0E5D7F0C" w14:textId="3D5510BE" w:rsidR="0046675E" w:rsidRPr="00656264" w:rsidRDefault="00606B65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As a team, ask </w:t>
            </w:r>
            <w:r w:rsidR="0046675E" w:rsidRPr="00656264">
              <w:rPr>
                <w:sz w:val="20"/>
                <w:szCs w:val="28"/>
              </w:rPr>
              <w:t>how will we monitor and support the plan and progress in meeting the goal?</w:t>
            </w:r>
            <w:r w:rsidRPr="00656264">
              <w:rPr>
                <w:sz w:val="20"/>
                <w:szCs w:val="28"/>
              </w:rPr>
              <w:t xml:space="preserve"> </w:t>
            </w:r>
          </w:p>
          <w:p w14:paraId="25937C1F" w14:textId="4B48B076" w:rsidR="0046675E" w:rsidRPr="00656264" w:rsidRDefault="0046675E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 Ask who on the leadership team will meet to review the data, problem solve and support continuous improvement? </w:t>
            </w:r>
            <w:r w:rsidR="00606B65" w:rsidRPr="00656264">
              <w:rPr>
                <w:sz w:val="20"/>
                <w:szCs w:val="28"/>
              </w:rPr>
              <w:t>L</w:t>
            </w:r>
            <w:r w:rsidRPr="00656264">
              <w:rPr>
                <w:sz w:val="20"/>
                <w:szCs w:val="28"/>
              </w:rPr>
              <w:t>ist leadership team members:</w:t>
            </w:r>
          </w:p>
          <w:p w14:paraId="701FBBCE" w14:textId="3EA67855" w:rsidR="0046675E" w:rsidRPr="00656264" w:rsidRDefault="0046675E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 Ask when and how often will the leadership team will meet? </w:t>
            </w:r>
            <w:r w:rsidR="00606B65" w:rsidRPr="00656264">
              <w:rPr>
                <w:sz w:val="20"/>
                <w:szCs w:val="28"/>
              </w:rPr>
              <w:t>D</w:t>
            </w:r>
            <w:r w:rsidRPr="00656264">
              <w:rPr>
                <w:sz w:val="20"/>
                <w:szCs w:val="28"/>
              </w:rPr>
              <w:t>escribe:</w:t>
            </w:r>
          </w:p>
          <w:p w14:paraId="19D3A10A" w14:textId="13632A13" w:rsidR="0046675E" w:rsidRPr="00656264" w:rsidRDefault="0046675E" w:rsidP="0065626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8"/>
              </w:rPr>
            </w:pPr>
            <w:r w:rsidRPr="00656264">
              <w:rPr>
                <w:sz w:val="20"/>
                <w:szCs w:val="28"/>
              </w:rPr>
              <w:t xml:space="preserve"> Ask when will the staff meet to review the data and to begin the </w:t>
            </w:r>
            <w:hyperlink r:id="rId11" w:history="1">
              <w:r w:rsidRPr="00656264">
                <w:rPr>
                  <w:sz w:val="20"/>
                  <w:szCs w:val="28"/>
                </w:rPr>
                <w:t>Inclusive Inquiry Cycle</w:t>
              </w:r>
            </w:hyperlink>
            <w:r w:rsidRPr="00656264">
              <w:rPr>
                <w:sz w:val="20"/>
                <w:szCs w:val="28"/>
              </w:rPr>
              <w:t xml:space="preserve"> for continuous improvement again? </w:t>
            </w:r>
            <w:r w:rsidR="00606B65" w:rsidRPr="00656264">
              <w:rPr>
                <w:sz w:val="20"/>
                <w:szCs w:val="28"/>
              </w:rPr>
              <w:t>D</w:t>
            </w:r>
            <w:r w:rsidRPr="00656264">
              <w:rPr>
                <w:sz w:val="20"/>
                <w:szCs w:val="28"/>
              </w:rPr>
              <w:t>escribe:</w:t>
            </w:r>
          </w:p>
          <w:p w14:paraId="5F70B166" w14:textId="650B5FE9" w:rsidR="0046675E" w:rsidRPr="00A02D4B" w:rsidRDefault="0046675E" w:rsidP="000F1432">
            <w:pPr>
              <w:ind w:left="432" w:hanging="288"/>
            </w:pPr>
          </w:p>
        </w:tc>
      </w:tr>
    </w:tbl>
    <w:p w14:paraId="1288159D" w14:textId="77777777" w:rsidR="00A162E0" w:rsidRPr="00112CAF" w:rsidRDefault="00A162E0" w:rsidP="00FA2F66">
      <w:pPr>
        <w:rPr>
          <w:sz w:val="10"/>
          <w:szCs w:val="10"/>
        </w:rPr>
      </w:pPr>
    </w:p>
    <w:sectPr w:rsidR="00A162E0" w:rsidRPr="00112CAF" w:rsidSect="00786A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864D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EEE0F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E3817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406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BAAE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0A01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36D0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8A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3260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8EFE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B3065"/>
    <w:multiLevelType w:val="hybridMultilevel"/>
    <w:tmpl w:val="8110D23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06646464"/>
    <w:multiLevelType w:val="hybridMultilevel"/>
    <w:tmpl w:val="20721DA4"/>
    <w:lvl w:ilvl="0" w:tplc="2F0AEBE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B6165C"/>
    <w:multiLevelType w:val="hybridMultilevel"/>
    <w:tmpl w:val="6F4C5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75768D"/>
    <w:multiLevelType w:val="hybridMultilevel"/>
    <w:tmpl w:val="A7D8B5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84FA8"/>
    <w:multiLevelType w:val="multilevel"/>
    <w:tmpl w:val="8EB8A9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00EE5"/>
    <w:multiLevelType w:val="multilevel"/>
    <w:tmpl w:val="B2EEE316"/>
    <w:lvl w:ilvl="0">
      <w:start w:val="1"/>
      <w:numFmt w:val="bullet"/>
      <w:lvlText w:val=""/>
      <w:lvlJc w:val="left"/>
      <w:pPr>
        <w:tabs>
          <w:tab w:val="num" w:pos="288"/>
        </w:tabs>
        <w:ind w:left="432" w:hanging="288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0313D1"/>
    <w:multiLevelType w:val="multilevel"/>
    <w:tmpl w:val="8EB8A9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07907"/>
    <w:multiLevelType w:val="multilevel"/>
    <w:tmpl w:val="B87A9DEE"/>
    <w:lvl w:ilvl="0">
      <w:start w:val="1"/>
      <w:numFmt w:val="bullet"/>
      <w:lvlText w:val=""/>
      <w:lvlJc w:val="left"/>
      <w:pPr>
        <w:tabs>
          <w:tab w:val="num" w:pos="288"/>
        </w:tabs>
        <w:ind w:left="576" w:hanging="288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A72B5"/>
    <w:multiLevelType w:val="hybridMultilevel"/>
    <w:tmpl w:val="67C8E4B2"/>
    <w:lvl w:ilvl="0" w:tplc="19C2683C">
      <w:start w:val="1"/>
      <w:numFmt w:val="bullet"/>
      <w:pStyle w:val="ListParagraph"/>
      <w:lvlText w:val=""/>
      <w:lvlJc w:val="left"/>
      <w:pPr>
        <w:tabs>
          <w:tab w:val="num" w:pos="288"/>
        </w:tabs>
        <w:ind w:left="432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13641"/>
    <w:multiLevelType w:val="hybridMultilevel"/>
    <w:tmpl w:val="5A469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45E9C"/>
    <w:multiLevelType w:val="hybridMultilevel"/>
    <w:tmpl w:val="C8C23BF2"/>
    <w:lvl w:ilvl="0" w:tplc="04090003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1" w15:restartNumberingAfterBreak="0">
    <w:nsid w:val="46A917BE"/>
    <w:multiLevelType w:val="hybridMultilevel"/>
    <w:tmpl w:val="17CC6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74C87"/>
    <w:multiLevelType w:val="hybridMultilevel"/>
    <w:tmpl w:val="330A7C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C6B55"/>
    <w:multiLevelType w:val="hybridMultilevel"/>
    <w:tmpl w:val="C9EE3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1683A"/>
    <w:multiLevelType w:val="hybridMultilevel"/>
    <w:tmpl w:val="374CD71A"/>
    <w:lvl w:ilvl="0" w:tplc="9104E964">
      <w:start w:val="1"/>
      <w:numFmt w:val="upperLetter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5" w15:restartNumberingAfterBreak="0">
    <w:nsid w:val="77F7123F"/>
    <w:multiLevelType w:val="hybridMultilevel"/>
    <w:tmpl w:val="6E7E3C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1481A"/>
    <w:multiLevelType w:val="hybridMultilevel"/>
    <w:tmpl w:val="A15E0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583299"/>
    <w:multiLevelType w:val="multilevel"/>
    <w:tmpl w:val="EAB6028E"/>
    <w:lvl w:ilvl="0">
      <w:start w:val="1"/>
      <w:numFmt w:val="bullet"/>
      <w:lvlText w:val=""/>
      <w:lvlJc w:val="left"/>
      <w:pPr>
        <w:tabs>
          <w:tab w:val="num" w:pos="216"/>
        </w:tabs>
        <w:ind w:left="216" w:firstLine="72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996045">
    <w:abstractNumId w:val="23"/>
  </w:num>
  <w:num w:numId="2" w16cid:durableId="992484759">
    <w:abstractNumId w:val="22"/>
  </w:num>
  <w:num w:numId="3" w16cid:durableId="842471323">
    <w:abstractNumId w:val="21"/>
  </w:num>
  <w:num w:numId="4" w16cid:durableId="911736902">
    <w:abstractNumId w:val="25"/>
  </w:num>
  <w:num w:numId="5" w16cid:durableId="813451528">
    <w:abstractNumId w:val="12"/>
  </w:num>
  <w:num w:numId="6" w16cid:durableId="1748501297">
    <w:abstractNumId w:val="18"/>
  </w:num>
  <w:num w:numId="7" w16cid:durableId="1372802607">
    <w:abstractNumId w:val="16"/>
  </w:num>
  <w:num w:numId="8" w16cid:durableId="830214405">
    <w:abstractNumId w:val="14"/>
  </w:num>
  <w:num w:numId="9" w16cid:durableId="905725010">
    <w:abstractNumId w:val="27"/>
  </w:num>
  <w:num w:numId="10" w16cid:durableId="225262900">
    <w:abstractNumId w:val="17"/>
  </w:num>
  <w:num w:numId="11" w16cid:durableId="1911889505">
    <w:abstractNumId w:val="15"/>
  </w:num>
  <w:num w:numId="12" w16cid:durableId="418988915">
    <w:abstractNumId w:val="9"/>
  </w:num>
  <w:num w:numId="13" w16cid:durableId="134959461">
    <w:abstractNumId w:val="7"/>
  </w:num>
  <w:num w:numId="14" w16cid:durableId="192698573">
    <w:abstractNumId w:val="6"/>
  </w:num>
  <w:num w:numId="15" w16cid:durableId="1946616514">
    <w:abstractNumId w:val="5"/>
  </w:num>
  <w:num w:numId="16" w16cid:durableId="357312011">
    <w:abstractNumId w:val="4"/>
  </w:num>
  <w:num w:numId="17" w16cid:durableId="1811625921">
    <w:abstractNumId w:val="8"/>
  </w:num>
  <w:num w:numId="18" w16cid:durableId="1824394268">
    <w:abstractNumId w:val="3"/>
  </w:num>
  <w:num w:numId="19" w16cid:durableId="1522082636">
    <w:abstractNumId w:val="2"/>
  </w:num>
  <w:num w:numId="20" w16cid:durableId="1361320444">
    <w:abstractNumId w:val="1"/>
  </w:num>
  <w:num w:numId="21" w16cid:durableId="1794403109">
    <w:abstractNumId w:val="0"/>
  </w:num>
  <w:num w:numId="22" w16cid:durableId="2017074831">
    <w:abstractNumId w:val="10"/>
  </w:num>
  <w:num w:numId="23" w16cid:durableId="558593981">
    <w:abstractNumId w:val="24"/>
  </w:num>
  <w:num w:numId="24" w16cid:durableId="825557079">
    <w:abstractNumId w:val="11"/>
  </w:num>
  <w:num w:numId="25" w16cid:durableId="206374267">
    <w:abstractNumId w:val="20"/>
  </w:num>
  <w:num w:numId="26" w16cid:durableId="2128548690">
    <w:abstractNumId w:val="13"/>
  </w:num>
  <w:num w:numId="27" w16cid:durableId="1632131087">
    <w:abstractNumId w:val="19"/>
  </w:num>
  <w:num w:numId="28" w16cid:durableId="875778470">
    <w:abstractNumId w:val="26"/>
  </w:num>
  <w:num w:numId="29" w16cid:durableId="1058088273">
    <w:abstractNumId w:val="18"/>
  </w:num>
  <w:num w:numId="30" w16cid:durableId="1824815782">
    <w:abstractNumId w:val="18"/>
  </w:num>
  <w:num w:numId="31" w16cid:durableId="2027053765">
    <w:abstractNumId w:val="18"/>
  </w:num>
  <w:num w:numId="32" w16cid:durableId="1142843874">
    <w:abstractNumId w:val="18"/>
  </w:num>
  <w:num w:numId="33" w16cid:durableId="18662895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AF"/>
    <w:rsid w:val="00020DCA"/>
    <w:rsid w:val="00050424"/>
    <w:rsid w:val="000A3E33"/>
    <w:rsid w:val="000E5A8D"/>
    <w:rsid w:val="000F1432"/>
    <w:rsid w:val="00112CAF"/>
    <w:rsid w:val="00174FE0"/>
    <w:rsid w:val="001B05D8"/>
    <w:rsid w:val="001C103F"/>
    <w:rsid w:val="001D49CE"/>
    <w:rsid w:val="00232256"/>
    <w:rsid w:val="002574DA"/>
    <w:rsid w:val="00273FF7"/>
    <w:rsid w:val="003063D4"/>
    <w:rsid w:val="00317866"/>
    <w:rsid w:val="00323672"/>
    <w:rsid w:val="003B787D"/>
    <w:rsid w:val="003C3A5B"/>
    <w:rsid w:val="003D001A"/>
    <w:rsid w:val="00407231"/>
    <w:rsid w:val="00425472"/>
    <w:rsid w:val="00453994"/>
    <w:rsid w:val="00462E59"/>
    <w:rsid w:val="0046675E"/>
    <w:rsid w:val="00483C1B"/>
    <w:rsid w:val="004C1F7F"/>
    <w:rsid w:val="00506B90"/>
    <w:rsid w:val="005577E6"/>
    <w:rsid w:val="005A5E0B"/>
    <w:rsid w:val="00606B65"/>
    <w:rsid w:val="00642B8C"/>
    <w:rsid w:val="00656264"/>
    <w:rsid w:val="007413A0"/>
    <w:rsid w:val="00754DDF"/>
    <w:rsid w:val="007639AF"/>
    <w:rsid w:val="00786AE6"/>
    <w:rsid w:val="007901B9"/>
    <w:rsid w:val="008204E1"/>
    <w:rsid w:val="008227BC"/>
    <w:rsid w:val="008C142C"/>
    <w:rsid w:val="008E3F61"/>
    <w:rsid w:val="008F1786"/>
    <w:rsid w:val="00902FF7"/>
    <w:rsid w:val="00954F91"/>
    <w:rsid w:val="00960707"/>
    <w:rsid w:val="009B5153"/>
    <w:rsid w:val="00A02D4B"/>
    <w:rsid w:val="00A162E0"/>
    <w:rsid w:val="00B20D52"/>
    <w:rsid w:val="00B30E86"/>
    <w:rsid w:val="00B54C67"/>
    <w:rsid w:val="00BD0D0F"/>
    <w:rsid w:val="00C276DF"/>
    <w:rsid w:val="00C37842"/>
    <w:rsid w:val="00C6647E"/>
    <w:rsid w:val="00C70C5B"/>
    <w:rsid w:val="00C92003"/>
    <w:rsid w:val="00D251A2"/>
    <w:rsid w:val="00D55083"/>
    <w:rsid w:val="00D64670"/>
    <w:rsid w:val="00DA5F43"/>
    <w:rsid w:val="00E16E38"/>
    <w:rsid w:val="00E1787C"/>
    <w:rsid w:val="00E24604"/>
    <w:rsid w:val="00EC2147"/>
    <w:rsid w:val="00F17122"/>
    <w:rsid w:val="00F176BF"/>
    <w:rsid w:val="00F319B0"/>
    <w:rsid w:val="00F47738"/>
    <w:rsid w:val="00F64203"/>
    <w:rsid w:val="00FA2F66"/>
    <w:rsid w:val="7579B8D6"/>
    <w:rsid w:val="7C58A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01577D"/>
  <w15:docId w15:val="{69DE8AB2-3699-AE47-8D83-AA791566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CAF"/>
    <w:pPr>
      <w:spacing w:before="40" w:after="40"/>
    </w:pPr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112CAF"/>
    <w:pPr>
      <w:keepNext/>
      <w:spacing w:before="0" w:after="120"/>
      <w:outlineLvl w:val="0"/>
    </w:pPr>
    <w:rPr>
      <w:rFonts w:asciiTheme="majorHAnsi" w:hAnsiTheme="majorHAnsi" w:cs="Arial"/>
      <w:b/>
      <w:bCs/>
      <w:caps/>
      <w:kern w:val="32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112CAF"/>
    <w:pPr>
      <w:outlineLvl w:val="1"/>
    </w:pPr>
    <w:rPr>
      <w:caps/>
      <w:szCs w:val="16"/>
    </w:rPr>
  </w:style>
  <w:style w:type="paragraph" w:styleId="Heading3">
    <w:name w:val="heading 3"/>
    <w:basedOn w:val="Normal"/>
    <w:next w:val="Normal"/>
    <w:link w:val="Heading3Char"/>
    <w:unhideWhenUsed/>
    <w:qFormat/>
    <w:rsid w:val="00112CAF"/>
    <w:pPr>
      <w:jc w:val="right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CAF"/>
    <w:pPr>
      <w:numPr>
        <w:numId w:val="6"/>
      </w:numPr>
      <w:spacing w:before="100" w:after="200"/>
    </w:pPr>
  </w:style>
  <w:style w:type="paragraph" w:styleId="BalloonText">
    <w:name w:val="Balloon Text"/>
    <w:basedOn w:val="Normal"/>
    <w:semiHidden/>
    <w:unhideWhenUsed/>
    <w:rsid w:val="00A02D4B"/>
    <w:rPr>
      <w:rFonts w:ascii="Tahoma" w:hAnsi="Tahoma" w:cs="Tahoma"/>
      <w:szCs w:val="16"/>
    </w:rPr>
  </w:style>
  <w:style w:type="character" w:customStyle="1" w:styleId="Heading3Char">
    <w:name w:val="Heading 3 Char"/>
    <w:basedOn w:val="DefaultParagraphFont"/>
    <w:link w:val="Heading3"/>
    <w:rsid w:val="00112CAF"/>
    <w:rPr>
      <w:rFonts w:asciiTheme="minorHAnsi" w:hAnsiTheme="minorHAnsi"/>
      <w:i/>
      <w:sz w:val="18"/>
      <w:szCs w:val="24"/>
    </w:rPr>
  </w:style>
  <w:style w:type="paragraph" w:customStyle="1" w:styleId="Italic">
    <w:name w:val="Italic"/>
    <w:basedOn w:val="Normal"/>
    <w:link w:val="ItalicChar"/>
    <w:rsid w:val="00FA2F66"/>
    <w:rPr>
      <w:i/>
    </w:rPr>
  </w:style>
  <w:style w:type="character" w:customStyle="1" w:styleId="ItalicChar">
    <w:name w:val="Italic Char"/>
    <w:basedOn w:val="DefaultParagraphFont"/>
    <w:link w:val="Italic"/>
    <w:rsid w:val="00FA2F66"/>
    <w:rPr>
      <w:rFonts w:ascii="Verdana" w:hAnsi="Verdana"/>
      <w:i/>
      <w:sz w:val="16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112CAF"/>
    <w:rPr>
      <w:rFonts w:asciiTheme="minorHAnsi" w:hAnsiTheme="minorHAnsi"/>
      <w:caps/>
      <w:sz w:val="18"/>
      <w:szCs w:val="16"/>
    </w:rPr>
  </w:style>
  <w:style w:type="table" w:styleId="TableGrid">
    <w:name w:val="Table Grid"/>
    <w:basedOn w:val="TableNormal"/>
    <w:uiPriority w:val="59"/>
    <w:rsid w:val="00786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F642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2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7122"/>
    <w:rPr>
      <w:rFonts w:asciiTheme="minorHAnsi" w:hAnsiTheme="minorHAnsi"/>
      <w:sz w:val="18"/>
      <w:szCs w:val="24"/>
    </w:rPr>
  </w:style>
  <w:style w:type="character" w:styleId="FollowedHyperlink">
    <w:name w:val="FollowedHyperlink"/>
    <w:basedOn w:val="DefaultParagraphFont"/>
    <w:semiHidden/>
    <w:unhideWhenUsed/>
    <w:rsid w:val="00606B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lre.org/media/116375/illinois-inclusion-guidelines-2017pdf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clre.org/planning-tools/studentclassroom.aspx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clre.org/wp-content/uploads/2022/09/Inclusive-Inquiry-Cycle-Edits.pdf" TargetMode="External"/><Relationship Id="rId11" Type="http://schemas.openxmlformats.org/officeDocument/2006/relationships/hyperlink" Target="https://www.eclre.org/wp-content/uploads/2022/09/Inclusive-Inquiry-Cycle-Edits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clre.org/wp-content/uploads/2022/09/Inclusive-Inquiry-Cycle-Edit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clre.org/wp-content/uploads/2022/09/Inclusive-Inquiry-Cycle-Edits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an\AppData\Roaming\Microsoft\Templates\Employee%20evalu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F6FE0C8-0311-4DF2-ABA9-8084A76CE8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C:\Users\kdoan\AppData\Roaming\Microsoft\Templates\Employee evaluation.dotx</Template>
  <TotalTime>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evaluation</vt:lpstr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evaluation</dc:title>
  <dc:creator>DOAN KRISTINA</dc:creator>
  <cp:lastModifiedBy>Talin Tokat</cp:lastModifiedBy>
  <cp:revision>3</cp:revision>
  <cp:lastPrinted>2018-08-07T20:28:00Z</cp:lastPrinted>
  <dcterms:created xsi:type="dcterms:W3CDTF">2025-10-02T13:28:00Z</dcterms:created>
  <dcterms:modified xsi:type="dcterms:W3CDTF">2025-10-03T15:22:00Z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TC010427641033</vt:lpwstr>
  </property>
</Properties>
</file>